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15753E6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1A4FD76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4626CE" wp14:editId="02DFF4BC">
                      <wp:extent cx="1949225" cy="1943100"/>
                      <wp:effectExtent l="2858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49225" cy="19431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AD39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626CE" id="Oval 3" o:spid="_x0000_s1026" alt="woman's headshot" style="width:153.5pt;height:153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7D50AD39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19C53F6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54DD1C6" w14:textId="77777777" w:rsidR="003D1B71" w:rsidRPr="00310F17" w:rsidRDefault="00A75287" w:rsidP="00310F17">
            <w:pPr>
              <w:pStyle w:val="Title"/>
            </w:pPr>
            <w:r>
              <w:t xml:space="preserve">Two secrets to YOUR wellness </w:t>
            </w:r>
            <w:r w:rsidR="00192F06">
              <w:t>success</w:t>
            </w:r>
          </w:p>
        </w:tc>
      </w:tr>
      <w:tr w:rsidR="003D1B71" w14:paraId="23F7DFD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DE77BA3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47EF8F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62263B7" w14:textId="79ACD9AB" w:rsidR="0048011E" w:rsidRDefault="00D4477C" w:rsidP="0048011E">
            <w:r>
              <w:t xml:space="preserve">Over the past 10 years </w:t>
            </w:r>
            <w:r w:rsidR="006F42E9">
              <w:t>we’ve</w:t>
            </w:r>
            <w:r>
              <w:t xml:space="preserve"> helped thousands of individuals improve their health and wellness.  During this time, we discovered two strategies that we’ve perfected that have the greatest impact on</w:t>
            </w:r>
            <w:r w:rsidR="006F42E9">
              <w:t xml:space="preserve"> our client’s personal </w:t>
            </w:r>
            <w:r w:rsidR="00192F06">
              <w:t>success.</w:t>
            </w:r>
          </w:p>
          <w:p w14:paraId="0058359B" w14:textId="32BB7D3C" w:rsidR="003D1B71" w:rsidRPr="0048011E" w:rsidRDefault="00A75287" w:rsidP="00AC6C7E">
            <w:pPr>
              <w:pStyle w:val="Heading2"/>
            </w:pPr>
            <w:r w:rsidRPr="0048011E">
              <w:rPr>
                <w:rFonts w:ascii="Calibri" w:hAnsi="Calibri" w:cs="Calibri"/>
              </w:rPr>
              <w:t>Secret #1</w:t>
            </w:r>
            <w:r w:rsidRPr="0048011E">
              <w:t xml:space="preserve"> It’s better to be </w:t>
            </w:r>
            <w:r w:rsidR="006F42E9">
              <w:t>C</w:t>
            </w:r>
            <w:r w:rsidRPr="0048011E">
              <w:t xml:space="preserve">onsistently </w:t>
            </w:r>
            <w:r w:rsidR="006F42E9">
              <w:t>G</w:t>
            </w:r>
            <w:r w:rsidRPr="0048011E">
              <w:t xml:space="preserve">ood vs. </w:t>
            </w:r>
            <w:r w:rsidR="006F42E9">
              <w:t>O</w:t>
            </w:r>
            <w:r w:rsidRPr="0048011E">
              <w:t xml:space="preserve">ccasionally </w:t>
            </w:r>
            <w:r w:rsidR="006F42E9">
              <w:t>P</w:t>
            </w:r>
            <w:r w:rsidRPr="0048011E">
              <w:t>erfect</w:t>
            </w:r>
          </w:p>
          <w:p w14:paraId="530D31C8" w14:textId="77777777" w:rsidR="00A75287" w:rsidRDefault="00A75287" w:rsidP="00A75287">
            <w:pPr>
              <w:rPr>
                <w:b/>
                <w:bCs/>
              </w:rPr>
            </w:pPr>
          </w:p>
          <w:p w14:paraId="3C3BA185" w14:textId="77777777" w:rsidR="00A75287" w:rsidRPr="001D0B0A" w:rsidRDefault="00A75287" w:rsidP="00A75287">
            <w:pPr>
              <w:rPr>
                <w:b/>
                <w:bCs/>
              </w:rPr>
            </w:pPr>
            <w:r w:rsidRPr="001D0B0A">
              <w:rPr>
                <w:b/>
                <w:bCs/>
              </w:rPr>
              <w:t xml:space="preserve">The diet </w:t>
            </w:r>
            <w:proofErr w:type="gramStart"/>
            <w:r w:rsidRPr="001D0B0A">
              <w:rPr>
                <w:b/>
                <w:bCs/>
              </w:rPr>
              <w:t>yo-yo</w:t>
            </w:r>
            <w:proofErr w:type="gramEnd"/>
            <w:r w:rsidR="00474D82">
              <w:rPr>
                <w:b/>
                <w:bCs/>
              </w:rPr>
              <w:t>.</w:t>
            </w:r>
            <w:r w:rsidRPr="001D0B0A">
              <w:rPr>
                <w:b/>
                <w:bCs/>
              </w:rPr>
              <w:t xml:space="preserve"> </w:t>
            </w:r>
          </w:p>
          <w:p w14:paraId="56B047B4" w14:textId="77777777" w:rsidR="00A75287" w:rsidRDefault="00A75287" w:rsidP="00A75287">
            <w:r>
              <w:t>Why have so many people tried diet after diet only to lose a few pounds, fall off their plan and gain it right bac</w:t>
            </w:r>
            <w:r w:rsidR="00474D82">
              <w:t>k</w:t>
            </w:r>
            <w:r>
              <w:t xml:space="preserve">?  Does this sound familiar?  I once heard the average </w:t>
            </w:r>
            <w:r w:rsidR="00474D82">
              <w:t>person seeking to gain weight starts</w:t>
            </w:r>
            <w:r>
              <w:t xml:space="preserve"> 7 different diets each year.</w:t>
            </w:r>
          </w:p>
          <w:p w14:paraId="43BB9CCE" w14:textId="77777777" w:rsidR="00A75287" w:rsidRDefault="00A75287" w:rsidP="00A75287"/>
          <w:p w14:paraId="0F7B7191" w14:textId="77777777" w:rsidR="00A75287" w:rsidRDefault="00A75287" w:rsidP="00A75287">
            <w:r>
              <w:t xml:space="preserve">The problem is when people start a nutrition plan or diet, they feel like they need to be perfect.  </w:t>
            </w:r>
            <w:r w:rsidR="00474D82">
              <w:t>They expect to g</w:t>
            </w:r>
            <w:r>
              <w:t>ive up all the foods they love and be miserable.  Is it any wonder they quit after a few days?</w:t>
            </w:r>
          </w:p>
          <w:p w14:paraId="0DC07C47" w14:textId="77777777" w:rsidR="00A75287" w:rsidRDefault="00A75287" w:rsidP="00A75287"/>
          <w:p w14:paraId="2C6C76E7" w14:textId="77777777" w:rsidR="00A75287" w:rsidRPr="001D0B0A" w:rsidRDefault="00A75287" w:rsidP="00A75287">
            <w:pPr>
              <w:rPr>
                <w:b/>
                <w:bCs/>
              </w:rPr>
            </w:pPr>
            <w:r w:rsidRPr="001D0B0A">
              <w:rPr>
                <w:b/>
                <w:bCs/>
              </w:rPr>
              <w:t>There is a better way.</w:t>
            </w:r>
          </w:p>
          <w:p w14:paraId="581A3DDB" w14:textId="7D508379" w:rsidR="00A75287" w:rsidRDefault="00A75287" w:rsidP="00A75287">
            <w:r>
              <w:t>It’s better to be consistently good vs. occasionally perfect.   This simple philosophy makes all the difference.  Rather than setting someone up for failure, give them a realistic program</w:t>
            </w:r>
            <w:r w:rsidR="006F42E9">
              <w:t xml:space="preserve"> aimed at success</w:t>
            </w:r>
            <w:r>
              <w:t>:</w:t>
            </w:r>
          </w:p>
          <w:p w14:paraId="01C3CE68" w14:textId="77777777" w:rsidR="00A75287" w:rsidRDefault="00A75287" w:rsidP="00A75287"/>
          <w:p w14:paraId="4FD22912" w14:textId="77777777" w:rsidR="00A75287" w:rsidRDefault="00A75287" w:rsidP="00A7528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</w:pPr>
            <w:r>
              <w:t>Proved a meal plan that’s right for them and their goals (clean eating, Paleo, intermittent fasting, etc.)</w:t>
            </w:r>
          </w:p>
          <w:p w14:paraId="4C7E87B5" w14:textId="11B3755A" w:rsidR="00A75287" w:rsidRDefault="00A75287" w:rsidP="00A7528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</w:pPr>
            <w:r>
              <w:t>Give them the realistic goal of following their personal plan at 80%</w:t>
            </w:r>
            <w:r w:rsidR="006F42E9">
              <w:t xml:space="preserve"> rather than perfection.  Hence the “good”.</w:t>
            </w:r>
          </w:p>
          <w:p w14:paraId="2D291860" w14:textId="77777777" w:rsidR="00A75287" w:rsidRDefault="00A75287" w:rsidP="00A75287"/>
          <w:p w14:paraId="1C98EAC0" w14:textId="29AE2005" w:rsidR="00A75287" w:rsidRDefault="00A75287" w:rsidP="00A75287">
            <w:r>
              <w:t xml:space="preserve">You will be amazed how well this works.   By simply removing the pressure of perfection, the commitment to the program significantly </w:t>
            </w:r>
            <w:r>
              <w:lastRenderedPageBreak/>
              <w:t xml:space="preserve">improves.  </w:t>
            </w:r>
            <w:r w:rsidR="00A5641F">
              <w:t xml:space="preserve">You can plan for “treat” meals like dinner out with your spouse </w:t>
            </w:r>
            <w:r w:rsidR="006F42E9">
              <w:t xml:space="preserve">or a </w:t>
            </w:r>
            <w:r w:rsidR="00A5641F">
              <w:t xml:space="preserve">birthday celebration.   We’ve proven people </w:t>
            </w:r>
            <w:r w:rsidR="006F42E9">
              <w:t xml:space="preserve">who </w:t>
            </w:r>
            <w:r w:rsidR="00A5641F">
              <w:t xml:space="preserve">consistently </w:t>
            </w:r>
            <w:r>
              <w:t>follow a healthy</w:t>
            </w:r>
            <w:r w:rsidR="00A5641F">
              <w:t xml:space="preserve"> nutrition </w:t>
            </w:r>
            <w:r>
              <w:t>plan 80% of the time will see dramatic results.</w:t>
            </w:r>
          </w:p>
          <w:p w14:paraId="3172935B" w14:textId="77777777" w:rsidR="00A75287" w:rsidRDefault="00A75287" w:rsidP="00A75287"/>
          <w:p w14:paraId="138BC81A" w14:textId="77777777" w:rsidR="00A5641F" w:rsidRPr="00A5641F" w:rsidRDefault="00A5641F" w:rsidP="00A75287">
            <w:pPr>
              <w:rPr>
                <w:b/>
                <w:bCs/>
              </w:rPr>
            </w:pPr>
            <w:r w:rsidRPr="00A5641F">
              <w:rPr>
                <w:b/>
                <w:bCs/>
              </w:rPr>
              <w:t xml:space="preserve">Accountability Coaching </w:t>
            </w:r>
          </w:p>
          <w:p w14:paraId="74885034" w14:textId="4AB36B8C" w:rsidR="00A75287" w:rsidRDefault="00A75287" w:rsidP="00A75287">
            <w:r>
              <w:t xml:space="preserve">Plus, when I add the simple ability to track </w:t>
            </w:r>
            <w:r w:rsidR="006F42E9">
              <w:t>a person’s</w:t>
            </w:r>
            <w:r>
              <w:t xml:space="preserve"> meals and progress, I can provide powerful coaching and </w:t>
            </w:r>
            <w:r w:rsidR="006F42E9">
              <w:t xml:space="preserve">I’ll </w:t>
            </w:r>
            <w:r>
              <w:t>see even greater compliance and results.</w:t>
            </w:r>
          </w:p>
          <w:p w14:paraId="2C79D506" w14:textId="06D8A771" w:rsidR="003D1B71" w:rsidRPr="00E572D6" w:rsidRDefault="00A75287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Secret #2 </w:t>
            </w:r>
            <w:r w:rsidR="00FD0C90">
              <w:rPr>
                <w:rFonts w:ascii="Calibri" w:hAnsi="Calibri" w:cs="Calibri"/>
                <w:color w:val="0072C7"/>
              </w:rPr>
              <w:t>Follow Your Heart</w:t>
            </w:r>
          </w:p>
          <w:p w14:paraId="58EE2404" w14:textId="285666D8" w:rsidR="00A75287" w:rsidRPr="001D0B0A" w:rsidRDefault="00A75287" w:rsidP="00A75287">
            <w:pPr>
              <w:rPr>
                <w:b/>
                <w:bCs/>
              </w:rPr>
            </w:pPr>
            <w:r w:rsidRPr="001D0B0A">
              <w:rPr>
                <w:b/>
                <w:bCs/>
              </w:rPr>
              <w:t xml:space="preserve">The </w:t>
            </w:r>
            <w:r>
              <w:rPr>
                <w:b/>
                <w:bCs/>
              </w:rPr>
              <w:t xml:space="preserve">perfect </w:t>
            </w:r>
            <w:r w:rsidR="00FD0C90">
              <w:rPr>
                <w:b/>
                <w:bCs/>
              </w:rPr>
              <w:t xml:space="preserve">exercise </w:t>
            </w:r>
            <w:r>
              <w:rPr>
                <w:b/>
                <w:bCs/>
              </w:rPr>
              <w:t>plan for you</w:t>
            </w:r>
            <w:r w:rsidR="006F42E9">
              <w:rPr>
                <w:b/>
                <w:bCs/>
              </w:rPr>
              <w:t>.</w:t>
            </w:r>
            <w:r w:rsidRPr="001D0B0A">
              <w:rPr>
                <w:b/>
                <w:bCs/>
              </w:rPr>
              <w:t xml:space="preserve"> </w:t>
            </w:r>
          </w:p>
          <w:p w14:paraId="42E88951" w14:textId="77777777" w:rsidR="00A75287" w:rsidRDefault="00A75287" w:rsidP="00A75287">
            <w:r>
              <w:t xml:space="preserve">You know exercise is good for you.  But do you know what’s the right </w:t>
            </w:r>
            <w:r w:rsidR="00474D82">
              <w:t xml:space="preserve">exercise </w:t>
            </w:r>
            <w:r>
              <w:t xml:space="preserve">plan for your fitness level and your personal goals?  </w:t>
            </w:r>
            <w:r w:rsidR="00474D82">
              <w:t>There are so many options.  What’s best for you?</w:t>
            </w:r>
          </w:p>
          <w:p w14:paraId="6DE8B66C" w14:textId="77777777" w:rsidR="00A75287" w:rsidRDefault="00A75287" w:rsidP="00A75287"/>
          <w:p w14:paraId="13AB50D0" w14:textId="1F786A89" w:rsidR="00474D82" w:rsidRDefault="00A75287" w:rsidP="00A75287">
            <w:pPr>
              <w:tabs>
                <w:tab w:val="left" w:pos="990"/>
              </w:tabs>
            </w:pPr>
            <w:r>
              <w:t>With a personal heartrate-based exercise plan, I can tell you exactly how many minutes you should exercise each week and exactly how hard you should be working</w:t>
            </w:r>
            <w:r w:rsidR="00FD0C90">
              <w:t xml:space="preserve"> out</w:t>
            </w:r>
            <w:r>
              <w:t xml:space="preserve">.  </w:t>
            </w:r>
          </w:p>
          <w:p w14:paraId="2E47ED8B" w14:textId="77777777" w:rsidR="00474D82" w:rsidRDefault="00474D82" w:rsidP="00A75287">
            <w:pPr>
              <w:tabs>
                <w:tab w:val="left" w:pos="990"/>
              </w:tabs>
            </w:pPr>
          </w:p>
          <w:p w14:paraId="1870A6E5" w14:textId="702A237D" w:rsidR="00474D82" w:rsidRDefault="00474D82" w:rsidP="00A75287">
            <w:pPr>
              <w:tabs>
                <w:tab w:val="left" w:pos="990"/>
              </w:tabs>
            </w:pPr>
            <w:r>
              <w:t>A heart rate-based plan, with an accurate heart rate monitor is the absolute best way to insure your exercis</w:t>
            </w:r>
            <w:r w:rsidR="00FD0C90">
              <w:t>ing</w:t>
            </w:r>
            <w:r>
              <w:t xml:space="preserve"> the right amount and the right quality (effort) for you each week. </w:t>
            </w:r>
          </w:p>
          <w:p w14:paraId="34BF57EA" w14:textId="77777777" w:rsidR="00474D82" w:rsidRDefault="00474D82" w:rsidP="00A75287">
            <w:pPr>
              <w:tabs>
                <w:tab w:val="left" w:pos="990"/>
              </w:tabs>
            </w:pPr>
          </w:p>
          <w:p w14:paraId="2B9C72BE" w14:textId="77777777" w:rsidR="00A75287" w:rsidRDefault="00A75287" w:rsidP="00A75287">
            <w:pPr>
              <w:tabs>
                <w:tab w:val="left" w:pos="990"/>
              </w:tabs>
            </w:pPr>
            <w:r>
              <w:t>If you’re going to take the time to exercise why not follow a plan that perfect for you?  No more guess w</w:t>
            </w:r>
            <w:r w:rsidR="00474D82">
              <w:t xml:space="preserve">ork.  Plus, you may find it’s easier than you think.  </w:t>
            </w:r>
          </w:p>
          <w:p w14:paraId="2BEAA87C" w14:textId="77777777" w:rsidR="00A75287" w:rsidRDefault="00A75287" w:rsidP="00A75287">
            <w:pPr>
              <w:tabs>
                <w:tab w:val="left" w:pos="990"/>
              </w:tabs>
            </w:pPr>
          </w:p>
          <w:p w14:paraId="644E5F22" w14:textId="1F9CBB97" w:rsidR="00A75287" w:rsidRDefault="00A75287" w:rsidP="00A75287">
            <w:pPr>
              <w:tabs>
                <w:tab w:val="left" w:pos="990"/>
              </w:tabs>
            </w:pPr>
            <w:r w:rsidRPr="000F12A9">
              <w:rPr>
                <w:b/>
                <w:bCs/>
              </w:rPr>
              <w:t>Bonus.  Burn 10x calories</w:t>
            </w:r>
            <w:r w:rsidR="006F42E9">
              <w:rPr>
                <w:b/>
                <w:bCs/>
              </w:rPr>
              <w:t>.</w:t>
            </w:r>
          </w:p>
          <w:p w14:paraId="2DA47D22" w14:textId="3FE00B65" w:rsidR="00A75287" w:rsidRDefault="00474D82" w:rsidP="00A75287">
            <w:pPr>
              <w:tabs>
                <w:tab w:val="left" w:pos="990"/>
              </w:tabs>
            </w:pPr>
            <w:r>
              <w:t>B</w:t>
            </w:r>
            <w:r w:rsidR="00A75287">
              <w:t xml:space="preserve">y following the right heart rate plan, you can continue burning calories for up to 36 hours after your workout.  Based on the science of </w:t>
            </w:r>
            <w:r w:rsidR="00F10A01">
              <w:t xml:space="preserve">heart rate and </w:t>
            </w:r>
            <w:r w:rsidR="00A75287">
              <w:t>EPOC, you can burn up to 10X more calories post exercise</w:t>
            </w:r>
            <w:r>
              <w:t xml:space="preserve"> than a typical workout.</w:t>
            </w:r>
          </w:p>
          <w:p w14:paraId="1A615CC4" w14:textId="77777777" w:rsidR="00A75287" w:rsidRDefault="00A75287" w:rsidP="00A75287">
            <w:pPr>
              <w:tabs>
                <w:tab w:val="left" w:pos="990"/>
              </w:tabs>
            </w:pPr>
          </w:p>
          <w:p w14:paraId="243095C2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76EE030C" w14:textId="77777777"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6DF55C91" w14:textId="77777777" w:rsidTr="003D1B71">
        <w:trPr>
          <w:trHeight w:val="1164"/>
        </w:trPr>
        <w:tc>
          <w:tcPr>
            <w:tcW w:w="720" w:type="dxa"/>
          </w:tcPr>
          <w:p w14:paraId="77522386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529BA47" w14:textId="77777777" w:rsidR="003D1B71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4CDBED2A" w14:textId="77777777" w:rsidR="00D4477C" w:rsidRDefault="00D4477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2C264704" w14:textId="6F362B98" w:rsidR="00D4477C" w:rsidRDefault="00661423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Kerry Marraffino</w:t>
            </w:r>
          </w:p>
          <w:p w14:paraId="537F275D" w14:textId="2BD6B7E8" w:rsidR="00D4477C" w:rsidRDefault="009D03A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Chief Wellness Officer</w:t>
            </w:r>
          </w:p>
          <w:p w14:paraId="6759FF45" w14:textId="6E8E9C46" w:rsidR="009D03A6" w:rsidRDefault="009D03A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KM Results</w:t>
            </w:r>
          </w:p>
          <w:p w14:paraId="5015FC7E" w14:textId="77777777" w:rsidR="00D4477C" w:rsidRDefault="00D4477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0000" w:themeColor="text1"/>
              </w:rPr>
            </w:pPr>
          </w:p>
          <w:p w14:paraId="76844237" w14:textId="3A41BAA1" w:rsidR="00D4477C" w:rsidRPr="00D4477C" w:rsidRDefault="009D03A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Employee Wellness Programs </w:t>
            </w: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Passionate about helping people live healthier lives </w:t>
            </w: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Author </w:t>
            </w: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NASM-CPT, Certified Nutrition Coach </w:t>
            </w: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Flexibility Coach </w:t>
            </w:r>
            <w:r>
              <w:rPr>
                <w:rFonts w:ascii="Segoe UI Symbol" w:hAnsi="Segoe UI Symbol" w:cs="Segoe UI Symbol"/>
                <w:shd w:val="clear" w:color="auto" w:fill="FFFFFF"/>
              </w:rPr>
              <w:t>★</w:t>
            </w:r>
            <w:r>
              <w:rPr>
                <w:rFonts w:ascii="Segoe UI" w:hAnsi="Segoe UI" w:cs="Segoe UI"/>
                <w:shd w:val="clear" w:color="auto" w:fill="FFFFFF"/>
              </w:rPr>
              <w:t xml:space="preserve"> Mindset Coach</w:t>
            </w:r>
            <w:r w:rsidR="00D4477C">
              <w:t>.</w:t>
            </w:r>
          </w:p>
          <w:p w14:paraId="4AED2D05" w14:textId="77777777" w:rsidR="00D4477C" w:rsidRDefault="00D4477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7E4E82B" w14:textId="77777777" w:rsidR="00D4477C" w:rsidRPr="0056708E" w:rsidRDefault="00D4477C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3AB7AC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4933217" w14:textId="77777777" w:rsidR="003D1B71" w:rsidRPr="00590471" w:rsidRDefault="003D1B71" w:rsidP="00222466"/>
        </w:tc>
      </w:tr>
      <w:tr w:rsidR="003D1B71" w14:paraId="793C212C" w14:textId="77777777" w:rsidTr="003D1B71">
        <w:trPr>
          <w:trHeight w:val="543"/>
        </w:trPr>
        <w:tc>
          <w:tcPr>
            <w:tcW w:w="720" w:type="dxa"/>
          </w:tcPr>
          <w:p w14:paraId="78ED1A1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B0DCD87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215087" wp14:editId="4B1B3118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3936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B92754F" w14:textId="4BEE29A5" w:rsidR="003D1B71" w:rsidRPr="00380FD1" w:rsidRDefault="003D1B71" w:rsidP="00380FD1">
            <w:pPr>
              <w:pStyle w:val="Information"/>
            </w:pPr>
          </w:p>
          <w:p w14:paraId="5CAB1331" w14:textId="611627E6" w:rsidR="003D1B71" w:rsidRPr="00380FD1" w:rsidRDefault="00661423" w:rsidP="00380FD1">
            <w:pPr>
              <w:pStyle w:val="Information"/>
            </w:pPr>
            <w:r>
              <w:t>Stuart, Florida</w:t>
            </w:r>
          </w:p>
        </w:tc>
        <w:tc>
          <w:tcPr>
            <w:tcW w:w="423" w:type="dxa"/>
            <w:vMerge/>
          </w:tcPr>
          <w:p w14:paraId="2A0C212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E61CE82" w14:textId="77777777" w:rsidR="003D1B71" w:rsidRDefault="003D1B71" w:rsidP="005801E5">
            <w:pPr>
              <w:pStyle w:val="Heading1"/>
            </w:pPr>
          </w:p>
        </w:tc>
      </w:tr>
      <w:tr w:rsidR="003D1B71" w14:paraId="121C7080" w14:textId="77777777" w:rsidTr="003D1B71">
        <w:trPr>
          <w:trHeight w:val="183"/>
        </w:trPr>
        <w:tc>
          <w:tcPr>
            <w:tcW w:w="720" w:type="dxa"/>
          </w:tcPr>
          <w:p w14:paraId="12D18DE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C3E50C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DAEBFE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0515A7" w14:textId="77777777" w:rsidR="003D1B71" w:rsidRDefault="003D1B71" w:rsidP="005801E5">
            <w:pPr>
              <w:pStyle w:val="Heading1"/>
            </w:pPr>
          </w:p>
        </w:tc>
      </w:tr>
      <w:tr w:rsidR="003D1B71" w14:paraId="453F54C5" w14:textId="77777777" w:rsidTr="003D1B71">
        <w:trPr>
          <w:trHeight w:val="624"/>
        </w:trPr>
        <w:tc>
          <w:tcPr>
            <w:tcW w:w="720" w:type="dxa"/>
          </w:tcPr>
          <w:p w14:paraId="6814A74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6150C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374EB1" wp14:editId="7DD2C87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8ADF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F64351C" w14:textId="35C9A549" w:rsidR="003D1B71" w:rsidRPr="00380FD1" w:rsidRDefault="00661423" w:rsidP="00380FD1">
            <w:pPr>
              <w:pStyle w:val="Information"/>
            </w:pPr>
            <w:r>
              <w:t>(954) 328-0142</w:t>
            </w:r>
          </w:p>
        </w:tc>
        <w:tc>
          <w:tcPr>
            <w:tcW w:w="423" w:type="dxa"/>
            <w:vMerge/>
          </w:tcPr>
          <w:p w14:paraId="22565F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68CDE76" w14:textId="77777777" w:rsidR="003D1B71" w:rsidRDefault="003D1B71" w:rsidP="005801E5">
            <w:pPr>
              <w:pStyle w:val="Heading1"/>
            </w:pPr>
          </w:p>
        </w:tc>
      </w:tr>
      <w:tr w:rsidR="003D1B71" w14:paraId="3E19E30B" w14:textId="77777777" w:rsidTr="003D1B71">
        <w:trPr>
          <w:trHeight w:val="183"/>
        </w:trPr>
        <w:tc>
          <w:tcPr>
            <w:tcW w:w="720" w:type="dxa"/>
          </w:tcPr>
          <w:p w14:paraId="29A3E5B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FB0FA7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384B4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FFA2EA" w14:textId="77777777" w:rsidR="003D1B71" w:rsidRDefault="003D1B71" w:rsidP="005801E5">
            <w:pPr>
              <w:pStyle w:val="Heading1"/>
            </w:pPr>
          </w:p>
        </w:tc>
      </w:tr>
      <w:tr w:rsidR="003D1B71" w14:paraId="5D200C1E" w14:textId="77777777" w:rsidTr="003D1B71">
        <w:trPr>
          <w:trHeight w:val="633"/>
        </w:trPr>
        <w:tc>
          <w:tcPr>
            <w:tcW w:w="720" w:type="dxa"/>
          </w:tcPr>
          <w:p w14:paraId="0227F66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24023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629511" wp14:editId="52FD7A6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E98E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A74DD8E" w14:textId="42A2EC3B" w:rsidR="003D1B71" w:rsidRPr="00661423" w:rsidRDefault="00661423" w:rsidP="00380FD1">
            <w:pPr>
              <w:pStyle w:val="Information"/>
              <w:rPr>
                <w:sz w:val="18"/>
                <w:szCs w:val="18"/>
              </w:rPr>
            </w:pPr>
            <w:r w:rsidRPr="00661423">
              <w:rPr>
                <w:sz w:val="18"/>
                <w:szCs w:val="18"/>
              </w:rPr>
              <w:t>Kerry@KMResultsclub.com</w:t>
            </w:r>
          </w:p>
        </w:tc>
        <w:tc>
          <w:tcPr>
            <w:tcW w:w="423" w:type="dxa"/>
            <w:vMerge/>
          </w:tcPr>
          <w:p w14:paraId="0064739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B2597E" w14:textId="77777777" w:rsidR="003D1B71" w:rsidRDefault="003D1B71" w:rsidP="005801E5">
            <w:pPr>
              <w:pStyle w:val="Heading1"/>
            </w:pPr>
          </w:p>
        </w:tc>
      </w:tr>
      <w:tr w:rsidR="003D1B71" w14:paraId="489E7AD0" w14:textId="77777777" w:rsidTr="003D1B71">
        <w:trPr>
          <w:trHeight w:val="174"/>
        </w:trPr>
        <w:tc>
          <w:tcPr>
            <w:tcW w:w="720" w:type="dxa"/>
          </w:tcPr>
          <w:p w14:paraId="317DBED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00F96E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11BD58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DAB6AB" w14:textId="77777777" w:rsidR="003D1B71" w:rsidRDefault="003D1B71" w:rsidP="005801E5">
            <w:pPr>
              <w:pStyle w:val="Heading1"/>
            </w:pPr>
          </w:p>
        </w:tc>
      </w:tr>
      <w:tr w:rsidR="003D1B71" w14:paraId="51819F7D" w14:textId="77777777" w:rsidTr="003D1B71">
        <w:trPr>
          <w:trHeight w:val="633"/>
        </w:trPr>
        <w:tc>
          <w:tcPr>
            <w:tcW w:w="720" w:type="dxa"/>
          </w:tcPr>
          <w:p w14:paraId="02DA5C5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15938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4E8BDA" wp14:editId="1D580563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9389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CCA8487" w14:textId="5AD08066" w:rsidR="003D1B71" w:rsidRPr="00661423" w:rsidRDefault="00661423" w:rsidP="00380FD1">
            <w:pPr>
              <w:pStyle w:val="Information"/>
              <w:rPr>
                <w:sz w:val="18"/>
                <w:szCs w:val="18"/>
              </w:rPr>
            </w:pPr>
            <w:r w:rsidRPr="00661423">
              <w:rPr>
                <w:sz w:val="18"/>
                <w:szCs w:val="18"/>
              </w:rPr>
              <w:t>www.kerrymarraffino.com</w:t>
            </w:r>
          </w:p>
        </w:tc>
        <w:tc>
          <w:tcPr>
            <w:tcW w:w="423" w:type="dxa"/>
            <w:vMerge/>
          </w:tcPr>
          <w:p w14:paraId="304B2D00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F0A1983" w14:textId="77777777" w:rsidR="003D1B71" w:rsidRDefault="003D1B71" w:rsidP="005801E5">
            <w:pPr>
              <w:pStyle w:val="Heading1"/>
            </w:pPr>
          </w:p>
        </w:tc>
      </w:tr>
      <w:tr w:rsidR="003D1B71" w14:paraId="45FDAEC3" w14:textId="77777777" w:rsidTr="003D1B71">
        <w:trPr>
          <w:trHeight w:val="2448"/>
        </w:trPr>
        <w:tc>
          <w:tcPr>
            <w:tcW w:w="720" w:type="dxa"/>
          </w:tcPr>
          <w:p w14:paraId="74D063A3" w14:textId="46C739A2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98B4D4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01FF6A7" w14:textId="77777777" w:rsidR="003D1B71" w:rsidRDefault="003D1B71" w:rsidP="00222466"/>
        </w:tc>
        <w:tc>
          <w:tcPr>
            <w:tcW w:w="6607" w:type="dxa"/>
            <w:vMerge/>
          </w:tcPr>
          <w:p w14:paraId="1546537D" w14:textId="77777777" w:rsidR="003D1B71" w:rsidRDefault="003D1B71" w:rsidP="00222466"/>
        </w:tc>
      </w:tr>
    </w:tbl>
    <w:p w14:paraId="30264C34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ABB86" w14:textId="77777777" w:rsidR="00FA69F5" w:rsidRDefault="00FA69F5" w:rsidP="00590471">
      <w:r>
        <w:separator/>
      </w:r>
    </w:p>
  </w:endnote>
  <w:endnote w:type="continuationSeparator" w:id="0">
    <w:p w14:paraId="3720CCDE" w14:textId="77777777" w:rsidR="00FA69F5" w:rsidRDefault="00FA69F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8B02" w14:textId="77777777" w:rsidR="00FA69F5" w:rsidRDefault="00FA69F5" w:rsidP="00590471">
      <w:r>
        <w:separator/>
      </w:r>
    </w:p>
  </w:footnote>
  <w:footnote w:type="continuationSeparator" w:id="0">
    <w:p w14:paraId="65A52731" w14:textId="77777777" w:rsidR="00FA69F5" w:rsidRDefault="00FA69F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C55E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063D7E" wp14:editId="0571E45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6F1278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B3E13"/>
    <w:multiLevelType w:val="hybridMultilevel"/>
    <w:tmpl w:val="457C23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688754">
    <w:abstractNumId w:val="1"/>
  </w:num>
  <w:num w:numId="2" w16cid:durableId="2028868953">
    <w:abstractNumId w:val="2"/>
  </w:num>
  <w:num w:numId="3" w16cid:durableId="2085255926">
    <w:abstractNumId w:val="0"/>
  </w:num>
  <w:num w:numId="4" w16cid:durableId="121504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87"/>
    <w:rsid w:val="00060042"/>
    <w:rsid w:val="0008685D"/>
    <w:rsid w:val="00090860"/>
    <w:rsid w:val="00112FD7"/>
    <w:rsid w:val="00150ABD"/>
    <w:rsid w:val="00192F06"/>
    <w:rsid w:val="001946FC"/>
    <w:rsid w:val="001D3891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4D82"/>
    <w:rsid w:val="0048011E"/>
    <w:rsid w:val="004E158A"/>
    <w:rsid w:val="00565C77"/>
    <w:rsid w:val="0056708E"/>
    <w:rsid w:val="005801E5"/>
    <w:rsid w:val="00590471"/>
    <w:rsid w:val="005D01FA"/>
    <w:rsid w:val="005D2CCB"/>
    <w:rsid w:val="00653E17"/>
    <w:rsid w:val="00661423"/>
    <w:rsid w:val="006A08E8"/>
    <w:rsid w:val="006D79A8"/>
    <w:rsid w:val="006F42E9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5C22"/>
    <w:rsid w:val="00967B93"/>
    <w:rsid w:val="009D03A6"/>
    <w:rsid w:val="009D090F"/>
    <w:rsid w:val="00A31464"/>
    <w:rsid w:val="00A31B16"/>
    <w:rsid w:val="00A33613"/>
    <w:rsid w:val="00A47A8D"/>
    <w:rsid w:val="00A5641F"/>
    <w:rsid w:val="00A75287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4477C"/>
    <w:rsid w:val="00DC3F0A"/>
    <w:rsid w:val="00E26AED"/>
    <w:rsid w:val="00E73AB8"/>
    <w:rsid w:val="00E90A60"/>
    <w:rsid w:val="00ED47F7"/>
    <w:rsid w:val="00EE7E09"/>
    <w:rsid w:val="00F0223C"/>
    <w:rsid w:val="00F10A01"/>
    <w:rsid w:val="00F3235D"/>
    <w:rsid w:val="00F32393"/>
    <w:rsid w:val="00F40A79"/>
    <w:rsid w:val="00F878BD"/>
    <w:rsid w:val="00FA69F5"/>
    <w:rsid w:val="00FD0C9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13449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2023-02-27T17:26:00Z</dcterms:created>
  <dcterms:modified xsi:type="dcterms:W3CDTF">2023-02-27T17:28:00Z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